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250E7" w14:textId="0487593C" w:rsidR="0025006B" w:rsidRPr="00700320" w:rsidRDefault="00E42E79" w:rsidP="00AB2AFD">
      <w:pPr>
        <w:pStyle w:val="PaaOtsikko"/>
        <w:tabs>
          <w:tab w:val="left" w:pos="4230"/>
        </w:tabs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AB2AFD">
            <w:rPr>
              <w:lang w:val="en-US"/>
            </w:rPr>
            <w:t>PSCAD</w:t>
          </w:r>
          <w:r w:rsidR="00700320" w:rsidRPr="00700320">
            <w:rPr>
              <w:lang w:val="en-US"/>
            </w:rPr>
            <w:t xml:space="preserve"> </w:t>
          </w:r>
          <w:r w:rsidR="00CD1A5B">
            <w:rPr>
              <w:lang w:val="en-US"/>
            </w:rPr>
            <w:t>test template</w:t>
          </w:r>
          <w:r>
            <w:rPr>
              <w:lang w:val="en-US"/>
            </w:rPr>
            <w:t xml:space="preserve"> SJV2024</w:t>
          </w:r>
        </w:sdtContent>
      </w:sdt>
      <w:r w:rsidR="00ED01DC">
        <w:rPr>
          <w:lang w:val="en-US"/>
        </w:rPr>
        <w:tab/>
      </w:r>
    </w:p>
    <w:p w14:paraId="20A76074" w14:textId="37CE4E7C" w:rsidR="0025006B" w:rsidRDefault="00700320" w:rsidP="0067538F">
      <w:pPr>
        <w:pStyle w:val="Heading1"/>
      </w:pPr>
      <w:r>
        <w:t>Documentation</w:t>
      </w:r>
    </w:p>
    <w:tbl>
      <w:tblPr>
        <w:tblW w:w="88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199"/>
      </w:tblGrid>
      <w:tr w:rsidR="00AB2AFD" w:rsidRPr="00DB0743" w14:paraId="390D0B7B" w14:textId="77777777" w:rsidTr="00B34D44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B7684" w14:textId="77777777" w:rsidR="00AB2AFD" w:rsidRPr="00DB0743" w:rsidRDefault="00AB2AFD" w:rsidP="00B34D44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63FE9BBD" w14:textId="77777777" w:rsidR="00AB2AFD" w:rsidRPr="00DB0743" w:rsidRDefault="00AB2AFD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39A9902E" w14:textId="77777777" w:rsidR="00AB2AFD" w:rsidRPr="00DB0743" w:rsidRDefault="00AB2AFD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</w:p>
        </w:tc>
      </w:tr>
      <w:tr w:rsidR="00715C29" w:rsidRPr="00DB0743" w14:paraId="35356CAF" w14:textId="77777777" w:rsidTr="00B34D44">
        <w:trPr>
          <w:trHeight w:val="218"/>
        </w:trPr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447E2E32" w14:textId="77777777" w:rsidR="00715C29" w:rsidRPr="00DB0743" w:rsidRDefault="00715C29" w:rsidP="00B34D4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BF1D11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PSCAD</w:t>
            </w: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version compatibility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CAD40B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B0743" w14:paraId="0EAC1564" w14:textId="77777777" w:rsidTr="00B34D44">
        <w:trPr>
          <w:trHeight w:val="104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D974260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DA3DB0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 time step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7D301F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6333DE7B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7ABD6807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4CD86B" w14:textId="77777777" w:rsidR="00715C29" w:rsidRPr="00BE5184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BE5184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List of dependencies in P</w:t>
            </w: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SCAD, list of needed files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174EB9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715C29" w:rsidRPr="00BE5184" w14:paraId="2162C68B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7EAF544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D010B6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Minimum SCR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1DFC3F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BE5184" w14:paraId="32F4BAD9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65678B2D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531E87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Model Bandwidth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C71170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70ABBAF0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71B0E368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10FF0C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154959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7A8F1CEB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072F80B4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92214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4D24F2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4A36B3D5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5F556EBC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861CCD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change mode and setpoint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0BE401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178D09BF" w14:textId="77777777" w:rsidTr="00715C29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2F9DD86F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84DCEF" w14:textId="77777777" w:rsidR="00715C29" w:rsidRPr="00DB0743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transfer the model to another simulation project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1CA905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715C29" w:rsidRPr="00D43185" w14:paraId="7C6F53E5" w14:textId="77777777" w:rsidTr="00B34D44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04F0E" w14:textId="77777777" w:rsidR="00715C29" w:rsidRPr="00DB0743" w:rsidRDefault="00715C29" w:rsidP="00B34D44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75B19D" w14:textId="07F4B799" w:rsidR="00715C29" w:rsidRDefault="00715C29" w:rsidP="00B34D44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set</w:t>
            </w:r>
            <w:r w:rsidR="00995D8C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</w:t>
            </w: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up multiple instances with sepa</w:t>
            </w:r>
            <w:r w:rsidR="005D60DC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rate parameters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2BB298" w14:textId="77777777" w:rsidR="00715C29" w:rsidRPr="00C829C0" w:rsidRDefault="00715C29" w:rsidP="00B34D44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</w:tbl>
    <w:p w14:paraId="54A1EC84" w14:textId="77777777" w:rsidR="00AB2AFD" w:rsidRPr="00AB2AFD" w:rsidRDefault="00AB2AFD" w:rsidP="00AB2AFD">
      <w:pPr>
        <w:pStyle w:val="NormalIndent"/>
        <w:rPr>
          <w:lang w:val="en-US"/>
        </w:rPr>
      </w:pPr>
    </w:p>
    <w:p w14:paraId="03AD065E" w14:textId="51FEC401" w:rsidR="00CD1A5B" w:rsidRDefault="00CD1A5B" w:rsidP="002E226F">
      <w:pPr>
        <w:pStyle w:val="Heading1"/>
      </w:pPr>
      <w:r>
        <w:t>SCR values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737"/>
        <w:gridCol w:w="1276"/>
        <w:gridCol w:w="1276"/>
      </w:tblGrid>
      <w:tr w:rsidR="00CD1A5B" w:rsidRPr="00DB0743" w14:paraId="09D0A0F4" w14:textId="77777777" w:rsidTr="00AB2AFD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6B6D" w14:textId="77777777" w:rsidR="00CD1A5B" w:rsidRPr="00D86A7A" w:rsidRDefault="00CD1A5B" w:rsidP="00DC4EA7">
            <w:pPr>
              <w:rPr>
                <w:sz w:val="16"/>
                <w:szCs w:val="14"/>
                <w:lang w:val="en-GB" w:eastAsia="fi-FI"/>
              </w:rPr>
            </w:pPr>
            <w:bookmarkStart w:id="0" w:name="_Hlk151645741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CD80D62" w14:textId="77777777" w:rsidR="00CD1A5B" w:rsidRPr="00D86A7A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0786722C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(Ohm)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4BD6C857" w14:textId="2A43F02C" w:rsidR="00CD1A5B" w:rsidRPr="00DB0743" w:rsidRDefault="0024612E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</w:t>
            </w:r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(Ohm)</w:t>
            </w:r>
          </w:p>
        </w:tc>
      </w:tr>
      <w:tr w:rsidR="00CD1A5B" w:rsidRPr="00DB0743" w14:paraId="7DF5C7D7" w14:textId="77777777" w:rsidTr="00AB2AFD">
        <w:trPr>
          <w:trHeight w:val="234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3BB60F9" w14:textId="11051B01" w:rsidR="00CD1A5B" w:rsidRPr="00DB0743" w:rsidRDefault="00CD1A5B" w:rsidP="00DC4EA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SCR values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3EA0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DB4EF05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277A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2B2FAD14" w14:textId="77777777" w:rsidTr="00AB2AFD">
        <w:trPr>
          <w:trHeight w:val="26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07273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7CA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40A73F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DA4D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3A862155" w14:textId="77777777" w:rsidTr="00AB2AFD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A60A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1BC4D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E81BAAE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E35D7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0"/>
    </w:tbl>
    <w:p w14:paraId="3A513B3D" w14:textId="77777777" w:rsidR="00CD1A5B" w:rsidRPr="00CD1A5B" w:rsidRDefault="00CD1A5B" w:rsidP="00CD1A5B">
      <w:pPr>
        <w:pStyle w:val="NormalIndent"/>
      </w:pPr>
    </w:p>
    <w:p w14:paraId="4053FE48" w14:textId="02C2244A" w:rsidR="00F3571F" w:rsidRDefault="00DB0743" w:rsidP="00F3571F">
      <w:pPr>
        <w:pStyle w:val="Heading1"/>
      </w:pPr>
      <w:r>
        <w:t>Functionalities</w:t>
      </w:r>
    </w:p>
    <w:p w14:paraId="0A980D7F" w14:textId="3EA4B10E" w:rsidR="006640C7" w:rsidRPr="00AB2AFD" w:rsidRDefault="006640C7" w:rsidP="00AB2AFD">
      <w:pPr>
        <w:pStyle w:val="NormalIndent"/>
        <w:rPr>
          <w:lang w:val="en-US"/>
        </w:rPr>
      </w:pPr>
      <w:r w:rsidRPr="00AB2AFD">
        <w:rPr>
          <w:lang w:val="en-US"/>
        </w:rPr>
        <w:t xml:space="preserve">All </w:t>
      </w:r>
      <w:r w:rsidR="0034625F" w:rsidRPr="00AB2AFD">
        <w:rPr>
          <w:lang w:val="en-US"/>
        </w:rPr>
        <w:t>tests are done i</w:t>
      </w:r>
      <w:r w:rsidR="0034625F">
        <w:rPr>
          <w:lang w:val="en-US"/>
        </w:rPr>
        <w:t xml:space="preserve">n both demand and production </w:t>
      </w:r>
      <w:r w:rsidR="00E717FA">
        <w:rPr>
          <w:lang w:val="en-US"/>
        </w:rPr>
        <w:t>operation modes</w:t>
      </w:r>
      <w:r w:rsidR="0034625F">
        <w:rPr>
          <w:lang w:val="en-US"/>
        </w:rPr>
        <w:t>.</w:t>
      </w:r>
    </w:p>
    <w:tbl>
      <w:tblPr>
        <w:tblW w:w="100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7"/>
        <w:gridCol w:w="808"/>
        <w:gridCol w:w="929"/>
        <w:gridCol w:w="1519"/>
        <w:gridCol w:w="1439"/>
        <w:gridCol w:w="1261"/>
        <w:gridCol w:w="1385"/>
        <w:gridCol w:w="988"/>
        <w:gridCol w:w="1104"/>
      </w:tblGrid>
      <w:tr w:rsidR="006B4BAD" w:rsidRPr="00DB0743" w14:paraId="37756E47" w14:textId="77777777" w:rsidTr="00AB2AFD">
        <w:trPr>
          <w:trHeight w:val="315"/>
        </w:trPr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992E14" w:rsidRPr="007D02F6" w:rsidRDefault="00992E14" w:rsidP="00DB0743">
            <w:pPr>
              <w:rPr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7ADC55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E6372C2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Active power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38365A10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829ECA2" w14:textId="67209DFF" w:rsidR="00992E14" w:rsidRPr="007D02F6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7D02F6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 xml:space="preserve">Description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2B4911" w14:textId="61FFAE78" w:rsidR="00992E14" w:rsidRPr="00DB0743" w:rsidRDefault="00992E14" w:rsidP="00992E14">
            <w:pPr>
              <w:spacing w:before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 network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B67CE02" w14:textId="5BEE61D0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 criteria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793466" w14:textId="1DA621D5" w:rsidR="00992E14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Model complies (Yes/No)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856DD51" w14:textId="64E5584B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</w:p>
        </w:tc>
      </w:tr>
      <w:tr w:rsidR="0098036F" w:rsidRPr="00D43185" w14:paraId="0F28FA90" w14:textId="77777777" w:rsidTr="00AB2AFD">
        <w:trPr>
          <w:trHeight w:val="641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2F146B64" w14:textId="77777777" w:rsidR="0098036F" w:rsidRPr="00DB0743" w:rsidRDefault="0098036F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D68AD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E7118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59776" w14:textId="77777777" w:rsidR="0098036F" w:rsidRPr="00DB0743" w:rsidRDefault="0098036F" w:rsidP="00F3571F">
            <w:pPr>
              <w:spacing w:before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B05984" w14:textId="77777777" w:rsidR="0098036F" w:rsidRPr="00DB0743" w:rsidRDefault="0098036F" w:rsidP="00F3571F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0.98 pu -&gt; 1.0 pu -&gt; 1.02 -&gt;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8B05" w14:textId="3B17C072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6FA04" w14:textId="0E9F0F95" w:rsidR="0098036F" w:rsidRPr="00DB0743" w:rsidRDefault="0098036F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A0B3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235DC" w14:textId="3DDC1043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43185" w14:paraId="044EE81C" w14:textId="77777777" w:rsidTr="00AB2AFD">
        <w:trPr>
          <w:trHeight w:val="39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32211E4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B93A44C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BFE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958B7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Q-control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D1C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0.0 pu -&gt; -0.1 pu -&gt; 0.0 pu -&gt; 0.1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D5A0" w14:textId="1034CEFD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4DB66" w14:textId="4652E1A8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F6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D1B664" w14:textId="4EE9BC02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43185" w14:paraId="073D1618" w14:textId="77777777" w:rsidTr="00AB2AFD">
        <w:trPr>
          <w:trHeight w:val="659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22B1C1D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E2693E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27C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F8065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pf-control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D80E1" w14:textId="089D03AA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Setpoint change 1.0 -&gt; 0.98. After setpoint change P change 1.0 pu -&gt; </w:t>
            </w:r>
            <w:r w:rsidR="4FEA963D"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-</w:t>
            </w:r>
            <w:r w:rsidR="00787EFC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1</w:t>
            </w: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.</w:t>
            </w:r>
            <w:r w:rsidR="00787EFC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0</w:t>
            </w: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 pu -&gt; 1.0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0220" w14:textId="504130BF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5F793" w14:textId="65BB5508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2E50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7B950" w14:textId="2B653BC8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0B233D36" w14:textId="77777777" w:rsidTr="00AB2AFD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4D855D00" w14:textId="77777777" w:rsidR="0098036F" w:rsidRPr="008A243B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04DB16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8AB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7617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2924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0.5 pu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D19" w14:textId="5C037FF3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F6D0" w14:textId="20F066E2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D895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724DE6" w14:textId="260497EB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DB0743" w14:paraId="0E40C988" w14:textId="77777777" w:rsidTr="00AB2AFD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1EFED1F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C68BA6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73E2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E9D36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200F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Pmin -&gt; 0.5 pu -&gt; Pmin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14FF" w14:textId="6A5A6D46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C40EC" w14:textId="5B0E4F7B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81E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839039" w14:textId="0135872D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8036F" w:rsidRPr="009316E1" w14:paraId="266974CA" w14:textId="77777777" w:rsidTr="00AB2AFD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6800C65" w14:textId="77777777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9685C0D" w14:textId="150CBE64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4501" w14:textId="77777777" w:rsidR="0098036F" w:rsidRPr="00DB0743" w:rsidRDefault="0098036F" w:rsidP="00AB2AFD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3E885" w14:textId="4A31B61F" w:rsidR="0098036F" w:rsidRPr="00AB2AFD" w:rsidRDefault="0098036F" w:rsidP="00AB2AFD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AB2AFD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</w:t>
            </w:r>
            <w:r w:rsidR="00566BC9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requency sensitive mode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BEFCA" w14:textId="18CDF389" w:rsidR="0098036F" w:rsidRPr="00DB0743" w:rsidRDefault="0098036F" w:rsidP="00AB2AFD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99E8" w14:textId="3A0325B2" w:rsidR="0098036F" w:rsidRPr="00992E14" w:rsidRDefault="0098036F" w:rsidP="00AB2AFD">
            <w:pPr>
              <w:keepNext/>
              <w:keepLines/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D812" w14:textId="25B426D2" w:rsidR="0098036F" w:rsidRPr="007D02F6" w:rsidRDefault="0098036F" w:rsidP="00AB2AFD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81A5" w14:textId="77777777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301384" w14:textId="0577F389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880812" w14:paraId="63281F4F" w14:textId="77777777" w:rsidTr="00AB2AFD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36B227F3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BB36273" w14:textId="494C8D5D" w:rsidR="0098036F" w:rsidRPr="00DB0743" w:rsidRDefault="00AF1772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</w:t>
            </w:r>
            <w:r w:rsidR="00566BC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D96D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pu 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609FC" w14:textId="344AEA61" w:rsidR="0098036F" w:rsidRPr="00AB2AFD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AB2AFD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</w:t>
            </w:r>
            <w:r w:rsidR="00566BC9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imited frequency sensitive mode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9C4C9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D9A8F" w14:textId="0D884DA7" w:rsidR="0098036F" w:rsidRPr="00992E14" w:rsidRDefault="0098036F" w:rsidP="00AF112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F54B9" w14:textId="390E6D52" w:rsidR="0098036F" w:rsidRPr="005A0CC8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0437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200DE" w14:textId="0B687D99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AB2AFD" w:rsidRPr="00DB0743" w14:paraId="6C7248D0" w14:textId="77777777" w:rsidTr="008C7E8A">
        <w:trPr>
          <w:trHeight w:val="46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154611AA" w14:textId="77777777" w:rsidR="00AB2AFD" w:rsidRPr="00DB0743" w:rsidRDefault="00AB2AFD" w:rsidP="008268F1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Capabilities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C2052D1" w14:textId="26E02DF1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EE46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2BECF" w14:textId="0191225C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EDAB3" w14:textId="237B293B" w:rsidR="00AB2AFD" w:rsidRPr="004D779C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</w:t>
            </w: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 voltage 1.0 pu -&gt; 0.9 pu -&gt; 1.0 pu -&gt; 1.1 pu -&gt; 1.0 pu.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CDA" w14:textId="7573A28B" w:rsidR="00AB2AFD" w:rsidRPr="00992E14" w:rsidRDefault="00AB2AFD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8D427" w14:textId="7B0F143F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422E" w14:textId="77777777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FAED0" w14:textId="1C597D36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AB2AFD" w:rsidRPr="00DB0743" w14:paraId="5E8622F7" w14:textId="77777777" w:rsidTr="008C7E8A">
        <w:trPr>
          <w:trHeight w:val="258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6038F0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1754640" w14:textId="1ABED793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4D0DA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D1F99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219B5" w14:textId="0A05EF4E" w:rsidR="00AB2AFD" w:rsidRPr="004D779C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16D4" w14:textId="4682C3D9" w:rsidR="00AB2AFD" w:rsidRPr="00992E14" w:rsidRDefault="00AB2AFD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89A" w14:textId="725BD353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EF29" w14:textId="77777777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3B93C" w14:textId="2068B614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AB2AFD" w:rsidRPr="00D43185" w14:paraId="4A8142FB" w14:textId="77777777" w:rsidTr="008C7E8A">
        <w:trPr>
          <w:trHeight w:val="110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F8346C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EFFF324" w14:textId="7BD1E49A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919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13903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34F545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1B9" w14:textId="77777777" w:rsidR="00AB2AFD" w:rsidRDefault="00AB2AFD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5D5C2D16" w14:textId="4CF7C953" w:rsidR="00AB2AFD" w:rsidRPr="00992E14" w:rsidRDefault="00AB2AFD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0EFD" w14:textId="3BC3B0A3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A7AA" w14:textId="77777777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F5DF38" w14:textId="536CE630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AB2AFD" w:rsidRPr="00D43185" w14:paraId="39D1F291" w14:textId="77777777" w:rsidTr="008C7E8A">
        <w:trPr>
          <w:trHeight w:val="294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F376A4" w14:textId="77777777" w:rsidR="00AB2AFD" w:rsidRPr="008A243B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61B5B27" w14:textId="70983511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BE63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89FED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C1746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1CCE" w14:textId="77777777" w:rsidR="00AB2AFD" w:rsidRDefault="00AB2AFD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6BE1968" w14:textId="698E6268" w:rsidR="00AB2AFD" w:rsidRPr="00992E14" w:rsidRDefault="00AB2AFD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5B08B" w14:textId="343A96F6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BBA1" w14:textId="77777777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2B5B7" w14:textId="6D77F1A2" w:rsidR="00AB2AFD" w:rsidRPr="00C829C0" w:rsidRDefault="00AB2AFD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AB2AFD" w:rsidRPr="00D43185" w14:paraId="0C9252E4" w14:textId="77777777" w:rsidTr="008C7E8A">
        <w:trPr>
          <w:trHeight w:val="82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6536A49" w14:textId="77777777" w:rsidR="00AB2AFD" w:rsidRPr="008A243B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921428C" w14:textId="7E5C4DA0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809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53D6E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disconnect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28ED6" w14:textId="7984B3B5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down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627F" w14:textId="77777777" w:rsidR="00AB2AFD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151FCAB" w14:textId="77777777" w:rsidR="00AB2AFD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9F3FF0D" w14:textId="3A7478FB" w:rsidR="00AB2AFD" w:rsidRPr="00992E14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E748B" w14:textId="058E2162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6962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4B93D8FE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AB2AFD" w:rsidRPr="00D43185" w14:paraId="0F980DCF" w14:textId="77777777" w:rsidTr="008C7E8A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82A84D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37F8A03" w14:textId="0A26BF34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481E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17520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connect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71861" w14:textId="5CB34B5E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up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6F5F" w14:textId="77777777" w:rsidR="00AB2AFD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742FDF31" w14:textId="77777777" w:rsidR="00AB2AFD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070DF413" w14:textId="1A6D750B" w:rsidR="00AB2AFD" w:rsidRPr="00992E14" w:rsidRDefault="00AB2AFD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0D38" w14:textId="598ACB4D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1E0A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AD7DD" w14:textId="31EF97AA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AB2AFD" w:rsidRPr="00D43185" w14:paraId="512E0FE7" w14:textId="77777777" w:rsidTr="008C7E8A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566D7A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9B2D2C3" w14:textId="30775B50" w:rsidR="00AB2AFD" w:rsidRPr="00DB0743" w:rsidRDefault="00AB2AFD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5CD4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210A0" w14:textId="77777777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49B47" w14:textId="20BA2FB2" w:rsidR="00AB2AFD" w:rsidRPr="004D779C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D11F" w14:textId="698E3DF0" w:rsidR="00AB2AFD" w:rsidRPr="00992E14" w:rsidRDefault="00AB2AFD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59B68" w14:textId="3D592CC8" w:rsidR="00AB2AFD" w:rsidRPr="00DB0743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2677" w14:textId="77777777" w:rsidR="00AB2AFD" w:rsidRPr="008A243B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7A97D" w14:textId="667F48D6" w:rsidR="00AB2AFD" w:rsidRPr="008A243B" w:rsidRDefault="00AB2AFD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52895291" w14:textId="77777777" w:rsidTr="008C7E8A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FD591C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F504A4F" w14:textId="2C28B4BE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F88F4" w14:textId="62BD9864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59A5C" w14:textId="3D9949E1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Reactive power capability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Partial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AF8B39" w14:textId="5F8CD8B6" w:rsidR="006B168E" w:rsidRPr="006B168E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CCE58" w14:textId="39629CC1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04C822" w14:textId="17245B6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E82BD" w14:textId="77777777" w:rsidR="006B168E" w:rsidRPr="008A243B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A63F3" w14:textId="77777777" w:rsidR="006B168E" w:rsidRPr="008A243B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3831B98D" w14:textId="77777777" w:rsidTr="008C7E8A">
        <w:trPr>
          <w:trHeight w:val="585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4B9747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BF75E1A" w14:textId="79B29534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1E716" w14:textId="3808B58B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AF016" w14:textId="5BEA9604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Plant operating in momentary operating point 0.85 pu –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6591" w14:textId="34778C3C" w:rsidR="006B168E" w:rsidRPr="00F3571F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0.85 pu-&gt;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42E5" w14:textId="78EB08BE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50F28" w14:textId="0E9EFF0B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1B58" w14:textId="77777777" w:rsidR="006B168E" w:rsidRPr="008A243B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CC015" w14:textId="77777777" w:rsidR="006B168E" w:rsidRPr="008A243B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1FA7EF6E" w14:textId="77777777" w:rsidTr="008C7E8A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F24F58B" w14:textId="77777777" w:rsidR="006B168E" w:rsidRPr="008A243B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7ECD386" w14:textId="590837CB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A999" w14:textId="23053F43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63E67" w14:textId="655F4A8F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DDDE" w14:textId="01F9192A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According to SJV2024 chapter 14.1.2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7A10" w14:textId="77777777" w:rsidR="006B168E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18366F4D" w14:textId="5CF26ECC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06F6E" w14:textId="3B7D1B93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SJV2024 13.2.2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Reactive power to PCC matches droop setting.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2A4F" w14:textId="77777777" w:rsidR="006B168E" w:rsidRPr="00666D26" w:rsidRDefault="006B168E" w:rsidP="006B168E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2FAA5F" w14:textId="52426C36" w:rsidR="006B168E" w:rsidRPr="00666D26" w:rsidRDefault="006B168E" w:rsidP="006B168E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6B168E" w:rsidRPr="00DB0743" w14:paraId="4EB059CC" w14:textId="77777777" w:rsidTr="008C7E8A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9ED4EF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35BDBD9" w14:textId="2F122F40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D399" w14:textId="49979B90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B5E2A" w14:textId="64A7A4D8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through  -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JV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2024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832F9" w14:textId="368B2B3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According to SJV2024 chapter 14.1.1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3538" w14:textId="1405BFBD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-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83966" w14:textId="4341F322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No tripping, expected recovery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28DE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EC7B5" w14:textId="10D15E5F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6B168E" w:rsidRPr="0098036F" w14:paraId="6D4BEAD8" w14:textId="77777777" w:rsidTr="008C7E8A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14CBF4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8E13730" w14:textId="402ECAE4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F2DB0" w14:textId="57C4ED42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89F84" w14:textId="21AEDCBD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Overvoltage withstand capability - SJV2024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580D" w14:textId="1E5B975A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1.2 pu-&gt; 1.1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E768" w14:textId="782B31DA" w:rsidR="006B168E" w:rsidRPr="00AB2AFD" w:rsidRDefault="006B168E" w:rsidP="006B168E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8C3DD9" w14:textId="63CF50B9" w:rsidR="006B168E" w:rsidRPr="00AB2AFD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tripping, stable response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8919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F140B3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6B168E" w:rsidRPr="00DB0743" w14:paraId="05350C95" w14:textId="77777777" w:rsidTr="008C7E8A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6D1D70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C0F19EB" w14:textId="163431DD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2A1B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F63091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 FRT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1ED96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10 consecutive 100 ms bolted three phase faults during same simulation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8A1D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66422025" w14:textId="679CC806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47533" w14:textId="6FF006CF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 performance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0E3D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110FA" w14:textId="099744A4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6B168E" w:rsidRPr="00202FF9" w14:paraId="588354E4" w14:textId="77777777" w:rsidTr="008C7E8A">
        <w:trPr>
          <w:trHeight w:val="39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3067B9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F081BDE" w14:textId="300CBF8A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F08F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680C8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Fault current injection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7428A" w14:textId="552D8749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imulations with following 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voltages: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1.2 pu, 1.1 pu,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0.9 pu, 0.8 pu, 0.7 pu, 0.6 pu, 0.5 pu, 0.4 pu, 0.3 pu, 0.2 pu, 0.1 pu, 0.0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1E0C" w14:textId="77777777" w:rsidR="006B168E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7F06596" w14:textId="50693EA5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05F5B" w14:textId="4EABD522" w:rsidR="006B168E" w:rsidRPr="00AB2AFD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and reactive current provisions calculated. Reactive power k-factor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defined in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JV. </w:t>
            </w:r>
            <w:r w:rsidRPr="00AB2AFD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current shall be prioritized.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E4E1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6FAE0" w14:textId="73FBF8A6" w:rsidR="006B168E" w:rsidRPr="00AB2AFD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6DA0AE99" w14:textId="77777777" w:rsidTr="008C7E8A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AA61C7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475CE01" w14:textId="52827233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CFDD6" w14:textId="52744DDE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2F625" w14:textId="52DC17F0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EFDD" w14:textId="311C5C7C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drops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C608" w14:textId="6312FCB3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516" w14:textId="32A43A42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LVRT activates and deactivates at expected thresholds.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886F" w14:textId="1ABED0E9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BE583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07B75503" w14:textId="77777777" w:rsidTr="008C7E8A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F8E02D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BBD01A1" w14:textId="32CB35E4" w:rsidR="006B168E" w:rsidRPr="00DB0743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44AD0" w14:textId="34C95E76" w:rsidR="006B168E" w:rsidRPr="00DB0743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6F8C9" w14:textId="524886DA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HVRT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0E17" w14:textId="6A498196" w:rsidR="006B168E" w:rsidRPr="00DB0743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Playback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rise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3E61" w14:textId="47EDD4E2" w:rsidR="006B168E" w:rsidRPr="00D36404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E7A7" w14:textId="5B4AEE8F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HVRT activates and deactivates at expected thresholds.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D865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E75BB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AB2AFD" w14:paraId="3CCEDB4E" w14:textId="77777777" w:rsidTr="008C7E8A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227D4F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452DE503" w14:textId="5F3615BE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78F77" w14:textId="38ED162E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786DE" w14:textId="7A78BBB9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Network vector shift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DED28" w14:textId="04C6A052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According to SJV2024 chapter 14.1.3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F0C5" w14:textId="1302BE7B" w:rsidR="006B168E" w:rsidRPr="00D36404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 xml:space="preserve">“Strong” and “Weak” background network 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49C37" w14:textId="6DC97FFE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tripping, stable response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9E458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F9A8D6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29A81405" w14:textId="77777777" w:rsidTr="008C7E8A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6C8FCF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40D5DB54" w14:textId="5FF5C680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C0B44" w14:textId="72CD0240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9232A" w14:textId="3DDC44B7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Island operation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6FEF0" w14:textId="4644F6DF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According to SJV2024 chapter 14.1.4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F209F" w14:textId="5EBFB369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Special test network, see SJV2024 chapter 14.1.4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328A9" w14:textId="7B529A48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SJV2024 10.4.3 and 10.4.4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BBE60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E357B2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3824B165" w14:textId="77777777" w:rsidTr="008C7E8A">
        <w:trPr>
          <w:trHeight w:val="43"/>
        </w:trPr>
        <w:tc>
          <w:tcPr>
            <w:tcW w:w="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4F87" w14:textId="77777777" w:rsidR="006B168E" w:rsidRPr="00AB2AFD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601A93D" w14:textId="066DA4F8" w:rsidR="006B168E" w:rsidRPr="00702BC5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>7.8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64FAA" w14:textId="375E66EE" w:rsidR="006B168E" w:rsidRPr="00702BC5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B2A09" w14:textId="5A26B023" w:rsidR="006B168E" w:rsidRPr="00702BC5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Impedance scan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89015" w14:textId="24536374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Dynamic impedance scan from frequency range 1-300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565C" w14:textId="6C59A149" w:rsidR="006B168E" w:rsidRPr="00D36404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9F45E" w14:textId="65E31DE4" w:rsidR="006B168E" w:rsidRDefault="006B168E" w:rsidP="006B168E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SJV2024 10.4.3 and 10.4.4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09830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0B1B58" w14:textId="77777777" w:rsidR="006B168E" w:rsidRPr="0085767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2315010E" w14:textId="77777777" w:rsidTr="00AB2AFD">
        <w:trPr>
          <w:trHeight w:val="37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415C8FDC" w14:textId="6A754274" w:rsidR="006B168E" w:rsidRPr="00DB0743" w:rsidRDefault="006B168E" w:rsidP="006B168E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707CD61" w14:textId="7664BE55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FA4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09268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voltage protection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D72BB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5B6C" w14:textId="105DAD79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72655" w14:textId="1BFFB325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E2576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65FC6" w14:textId="331F46DC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6F3573D3" w14:textId="77777777" w:rsidTr="00AB2AFD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62C8E" w14:textId="77777777" w:rsidR="006B168E" w:rsidRPr="008A243B" w:rsidRDefault="006B168E" w:rsidP="006B168E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7845CF" w14:textId="3956365A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0AB7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6D358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voltage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687AD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A802" w14:textId="21ACE209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ADDF" w14:textId="792814EC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9645B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E1C6F" w14:textId="381FFAE8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3DBE980A" w14:textId="77777777" w:rsidTr="00AB2AFD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94F43" w14:textId="77777777" w:rsidR="006B168E" w:rsidRPr="008A243B" w:rsidRDefault="006B168E" w:rsidP="006B168E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52AB43" w14:textId="177D40CB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ECC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5F090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frequency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7FBB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06C1" w14:textId="77777777" w:rsidR="006B168E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7E86375" w14:textId="23AEB7F5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30459" w14:textId="4DB51B62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8761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CA94E2" w14:textId="3DBBDB3D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4C0C03F2" w14:textId="77777777" w:rsidTr="00AB2AFD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B8DE0" w14:textId="77777777" w:rsidR="006B168E" w:rsidRPr="008A243B" w:rsidRDefault="006B168E" w:rsidP="006B168E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8DEA6D7" w14:textId="0B5913CA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33F21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913A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frequency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55FC5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30E7" w14:textId="77777777" w:rsidR="006B168E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84B3886" w14:textId="6113B7EF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7FE21" w14:textId="693C45B6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13C27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2D11AE" w14:textId="4314745F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7460BA47" w14:textId="77777777" w:rsidTr="00311E60">
        <w:trPr>
          <w:trHeight w:val="300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04003C8D" w14:textId="2E837A2B" w:rsidR="006B168E" w:rsidRPr="00DB0743" w:rsidRDefault="006B168E" w:rsidP="006B168E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PSCAD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181F9457" w14:textId="2723AB19" w:rsidR="006B168E" w:rsidRPr="00DB0743" w:rsidRDefault="00D43185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A7A0B" w14:textId="6753AEC8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8A074" w14:textId="10652C04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Version compatibility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085A4" w14:textId="14564483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with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PSCAD version and Fortran compiler specified by Fingrid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A531" w14:textId="4C8F0BC3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3B606" w14:textId="26C31E32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No errors with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the specified version or compiler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95FBCEA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AEF06" w14:textId="4A2D5D43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0B3810C7" w14:textId="77777777" w:rsidTr="00311E60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1D13A64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2B9FDAC" w14:textId="73968A87" w:rsidR="006B168E" w:rsidRPr="00DB0743" w:rsidRDefault="00D43185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5862E" w14:textId="4FCBF83B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4C42" w14:textId="5EFED5DC" w:rsidR="006B168E" w:rsidRPr="00AB2AFD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Compability with other models and multiple instance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F46A3" w14:textId="715F3E5F" w:rsidR="006B168E" w:rsidRPr="00AB2AFD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Model is compatible with other models, 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instances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,</w:t>
            </w:r>
            <w:r w:rsidRPr="000230D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and separate parametr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ization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7C79C" w14:textId="6DE8C077" w:rsidR="006B168E" w:rsidRPr="00992E14" w:rsidRDefault="006B168E" w:rsidP="006B168E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599B4" w14:textId="152C7C1C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runs with other models with no issues. No errors with multiple instances or separate parametrization of different instances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06CEEF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67AF6" w14:textId="24B30D02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1816C26C" w14:textId="77777777" w:rsidTr="00311E60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D1FAEB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0B93E217" w14:textId="0785956F" w:rsidR="006B168E" w:rsidRPr="00DB0743" w:rsidRDefault="00D43185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5423B" w14:textId="330586E5" w:rsidR="006B168E" w:rsidRPr="00DB0743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A9BEA" w14:textId="7614C865" w:rsidR="006B168E" w:rsidRPr="00441EF1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aggregation, equipment, signals, and control modes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C289D" w14:textId="1658B64B" w:rsidR="006B168E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is aggregated according to instructions and includes required equipment, signals, and control modes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EE940" w14:textId="6456086D" w:rsidR="006B168E" w:rsidRPr="00BB3F81" w:rsidRDefault="006B168E" w:rsidP="006B168E">
            <w:pPr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70A67" w14:textId="538E2BBE" w:rsidR="006B168E" w:rsidRDefault="006B168E" w:rsidP="006B168E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No errors with aggregation or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included equipment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Model includes required signals and control modes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B6D634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458FD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B168E" w:rsidRPr="00D43185" w14:paraId="33649C8A" w14:textId="77777777" w:rsidTr="00311E60">
        <w:trPr>
          <w:trHeight w:val="37"/>
        </w:trPr>
        <w:tc>
          <w:tcPr>
            <w:tcW w:w="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DA54" w14:textId="77777777" w:rsidR="006B168E" w:rsidRPr="00DB0743" w:rsidRDefault="006B168E" w:rsidP="006B168E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B03ABB8" w14:textId="03CD1726" w:rsidR="006B168E" w:rsidRPr="00DB0743" w:rsidRDefault="00D43185" w:rsidP="002E09D1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F9E90" w14:textId="73B49EB9" w:rsidR="006B168E" w:rsidRDefault="006B168E" w:rsidP="002E09D1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2E9BB" w14:textId="733A1CA2" w:rsidR="006B168E" w:rsidRDefault="006B168E" w:rsidP="002E09D1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441EF1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Multiple run and snapshot f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eatures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D8898" w14:textId="176975C1" w:rsidR="006B168E" w:rsidRDefault="006B168E" w:rsidP="002E09D1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supports multiple run and snapshot features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0B02" w14:textId="43D72D2D" w:rsidR="006B168E" w:rsidRPr="00BB3F81" w:rsidRDefault="006B168E" w:rsidP="002E09D1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BB3F81">
              <w:rPr>
                <w:rFonts w:ascii="Arial" w:hAnsi="Arial" w:cs="Arial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912C2" w14:textId="30ECFCCD" w:rsidR="006B168E" w:rsidRDefault="006B168E" w:rsidP="002E09D1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errors with multiple run or snapshot features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217DD0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4462A" w14:textId="77777777" w:rsidR="006B168E" w:rsidRPr="00C829C0" w:rsidRDefault="006B168E" w:rsidP="006B168E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</w:tbl>
    <w:p w14:paraId="1172B141" w14:textId="77777777" w:rsidR="00DB0743" w:rsidRDefault="00DB0743" w:rsidP="00DB0743">
      <w:pPr>
        <w:rPr>
          <w:sz w:val="16"/>
          <w:szCs w:val="16"/>
          <w:lang w:val="en-US"/>
        </w:rPr>
      </w:pPr>
    </w:p>
    <w:p w14:paraId="58E95FFC" w14:textId="46B99837" w:rsidR="00B25057" w:rsidRPr="00372A7E" w:rsidRDefault="00B25057" w:rsidP="0031268A">
      <w:pPr>
        <w:pStyle w:val="NormalIndent"/>
        <w:ind w:left="1664"/>
        <w:rPr>
          <w:lang w:val="en-US"/>
        </w:rPr>
      </w:pPr>
    </w:p>
    <w:sectPr w:rsidR="00B25057" w:rsidRPr="00372A7E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4C0A13" w14:textId="77777777" w:rsidR="009667E9" w:rsidRDefault="009667E9" w:rsidP="00E439C3">
      <w:r>
        <w:separator/>
      </w:r>
    </w:p>
  </w:endnote>
  <w:endnote w:type="continuationSeparator" w:id="0">
    <w:p w14:paraId="5452F844" w14:textId="77777777" w:rsidR="009667E9" w:rsidRDefault="009667E9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0A10CE" w14:textId="77777777" w:rsidR="009667E9" w:rsidRDefault="009667E9" w:rsidP="00E439C3">
      <w:r>
        <w:separator/>
      </w:r>
    </w:p>
  </w:footnote>
  <w:footnote w:type="continuationSeparator" w:id="0">
    <w:p w14:paraId="5703FE0E" w14:textId="77777777" w:rsidR="009667E9" w:rsidRDefault="009667E9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3D8AD800" w:rsidR="009821EE" w:rsidRPr="00886C48" w:rsidRDefault="00AB2AFD" w:rsidP="00A663CA">
              <w:pPr>
                <w:pStyle w:val="Header"/>
                <w:rPr>
                  <w:b/>
                  <w:noProof/>
                  <w:lang w:val="en-US"/>
                </w:rPr>
              </w:pPr>
              <w:r>
                <w:rPr>
                  <w:b/>
                  <w:noProof/>
                  <w:lang w:val="en-US"/>
                </w:rPr>
                <w:t>PSCAD</w:t>
              </w:r>
              <w:r w:rsidR="00536D6A" w:rsidRPr="00886C48">
                <w:rPr>
                  <w:b/>
                  <w:noProof/>
                  <w:lang w:val="en-US"/>
                </w:rPr>
                <w:t xml:space="preserve"> </w:t>
              </w:r>
              <w:r w:rsidR="00536D6A">
                <w:rPr>
                  <w:b/>
                  <w:noProof/>
                  <w:lang w:val="en-US"/>
                </w:rPr>
                <w:t xml:space="preserve">test template </w:t>
              </w:r>
              <w:r w:rsidR="00FF32F3">
                <w:rPr>
                  <w:b/>
                  <w:noProof/>
                  <w:lang w:val="en-US"/>
                </w:rPr>
                <w:t>SJV</w:t>
              </w:r>
              <w:r w:rsidR="00ED01DC">
                <w:rPr>
                  <w:b/>
                  <w:noProof/>
                  <w:lang w:val="en-US"/>
                </w:rPr>
                <w:t>2024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886C48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1" w:name="dnumber"/>
          <w:bookmarkEnd w:id="1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NUMPAGES  \* MERGEFORMAT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3" w:name="dencl"/>
          <w:bookmarkEnd w:id="3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6B89C970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4DD5BCBEA0CF4BF6A7EB54520199FC42"/>
          </w:placeholder>
          <w:date w:fullDate="2025-05-16T00:00:00Z"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4BA7EA0E" w:rsidR="00A16D96" w:rsidRPr="00CB2692" w:rsidRDefault="005A3E24" w:rsidP="00B3364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16</w:t>
              </w:r>
              <w:r w:rsidR="00536D6A">
                <w:rPr>
                  <w:noProof/>
                </w:rPr>
                <w:t>.</w:t>
              </w:r>
              <w:r>
                <w:rPr>
                  <w:noProof/>
                </w:rPr>
                <w:t>5</w:t>
              </w:r>
              <w:r w:rsidR="00536D6A">
                <w:rPr>
                  <w:noProof/>
                </w:rPr>
                <w:t>.</w:t>
              </w:r>
              <w:r>
                <w:rPr>
                  <w:noProof/>
                </w:rPr>
                <w:t>2025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1F9D7611"/>
    <w:multiLevelType w:val="hybridMultilevel"/>
    <w:tmpl w:val="C2B88D50"/>
    <w:lvl w:ilvl="0" w:tplc="417804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54E557F"/>
    <w:multiLevelType w:val="hybridMultilevel"/>
    <w:tmpl w:val="59A43CD4"/>
    <w:lvl w:ilvl="0" w:tplc="D2AE00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num w:numId="1" w16cid:durableId="2112047141">
    <w:abstractNumId w:val="5"/>
  </w:num>
  <w:num w:numId="2" w16cid:durableId="800658356">
    <w:abstractNumId w:val="7"/>
  </w:num>
  <w:num w:numId="3" w16cid:durableId="1212688110">
    <w:abstractNumId w:val="4"/>
  </w:num>
  <w:num w:numId="4" w16cid:durableId="1614827958">
    <w:abstractNumId w:val="1"/>
  </w:num>
  <w:num w:numId="5" w16cid:durableId="600723915">
    <w:abstractNumId w:val="6"/>
  </w:num>
  <w:num w:numId="6" w16cid:durableId="868031239">
    <w:abstractNumId w:val="0"/>
  </w:num>
  <w:num w:numId="7" w16cid:durableId="918515595">
    <w:abstractNumId w:val="2"/>
  </w:num>
  <w:num w:numId="8" w16cid:durableId="200370415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8"/>
  </w:num>
  <w:num w:numId="10" w16cid:durableId="1996032969">
    <w:abstractNumId w:val="2"/>
  </w:num>
  <w:num w:numId="11" w16cid:durableId="217058845">
    <w:abstractNumId w:val="3"/>
  </w:num>
  <w:num w:numId="12" w16cid:durableId="737561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5AF5"/>
    <w:rsid w:val="00016088"/>
    <w:rsid w:val="00016B98"/>
    <w:rsid w:val="00031F75"/>
    <w:rsid w:val="00045E6E"/>
    <w:rsid w:val="00046423"/>
    <w:rsid w:val="0006584C"/>
    <w:rsid w:val="00073A06"/>
    <w:rsid w:val="00084ACB"/>
    <w:rsid w:val="000910FC"/>
    <w:rsid w:val="00095540"/>
    <w:rsid w:val="000A6F38"/>
    <w:rsid w:val="000B2CE7"/>
    <w:rsid w:val="000C1D5A"/>
    <w:rsid w:val="000D08CB"/>
    <w:rsid w:val="000D3930"/>
    <w:rsid w:val="000E31E9"/>
    <w:rsid w:val="000E63AE"/>
    <w:rsid w:val="000E7198"/>
    <w:rsid w:val="000F7297"/>
    <w:rsid w:val="00106D80"/>
    <w:rsid w:val="00107181"/>
    <w:rsid w:val="00107A25"/>
    <w:rsid w:val="00111245"/>
    <w:rsid w:val="00113F93"/>
    <w:rsid w:val="00117715"/>
    <w:rsid w:val="0012173B"/>
    <w:rsid w:val="00123F77"/>
    <w:rsid w:val="00136819"/>
    <w:rsid w:val="00147128"/>
    <w:rsid w:val="00150E79"/>
    <w:rsid w:val="00183C95"/>
    <w:rsid w:val="001951A3"/>
    <w:rsid w:val="001A3727"/>
    <w:rsid w:val="001C1DF2"/>
    <w:rsid w:val="001C3378"/>
    <w:rsid w:val="001C5269"/>
    <w:rsid w:val="001D0A25"/>
    <w:rsid w:val="001D3062"/>
    <w:rsid w:val="001E656B"/>
    <w:rsid w:val="00202FF9"/>
    <w:rsid w:val="00205599"/>
    <w:rsid w:val="002068FE"/>
    <w:rsid w:val="00212816"/>
    <w:rsid w:val="0021314F"/>
    <w:rsid w:val="00221C52"/>
    <w:rsid w:val="00224267"/>
    <w:rsid w:val="00234C8D"/>
    <w:rsid w:val="002378B9"/>
    <w:rsid w:val="00240D5A"/>
    <w:rsid w:val="00244E76"/>
    <w:rsid w:val="00245F0D"/>
    <w:rsid w:val="0024612E"/>
    <w:rsid w:val="0025006B"/>
    <w:rsid w:val="00250741"/>
    <w:rsid w:val="00252D9E"/>
    <w:rsid w:val="00260D5A"/>
    <w:rsid w:val="00264D54"/>
    <w:rsid w:val="002657B4"/>
    <w:rsid w:val="00277537"/>
    <w:rsid w:val="002B42B7"/>
    <w:rsid w:val="002E09D1"/>
    <w:rsid w:val="002E0F5F"/>
    <w:rsid w:val="002E226F"/>
    <w:rsid w:val="002F39E1"/>
    <w:rsid w:val="002F75AF"/>
    <w:rsid w:val="00303BDB"/>
    <w:rsid w:val="003111CE"/>
    <w:rsid w:val="0031268A"/>
    <w:rsid w:val="00320C70"/>
    <w:rsid w:val="00320F62"/>
    <w:rsid w:val="003304F2"/>
    <w:rsid w:val="00335F26"/>
    <w:rsid w:val="00337BCE"/>
    <w:rsid w:val="0034435D"/>
    <w:rsid w:val="0034625F"/>
    <w:rsid w:val="003624E2"/>
    <w:rsid w:val="0036576C"/>
    <w:rsid w:val="00371C76"/>
    <w:rsid w:val="00372A7E"/>
    <w:rsid w:val="003737DD"/>
    <w:rsid w:val="003817E3"/>
    <w:rsid w:val="0038589A"/>
    <w:rsid w:val="0039660A"/>
    <w:rsid w:val="003A1005"/>
    <w:rsid w:val="003B5E3D"/>
    <w:rsid w:val="003C2469"/>
    <w:rsid w:val="003D0BD1"/>
    <w:rsid w:val="003D2A9E"/>
    <w:rsid w:val="003E69EA"/>
    <w:rsid w:val="00402442"/>
    <w:rsid w:val="00412880"/>
    <w:rsid w:val="0042008E"/>
    <w:rsid w:val="00423FD5"/>
    <w:rsid w:val="00442A8A"/>
    <w:rsid w:val="00445AC6"/>
    <w:rsid w:val="00451893"/>
    <w:rsid w:val="00452CBA"/>
    <w:rsid w:val="00455D3C"/>
    <w:rsid w:val="00455F22"/>
    <w:rsid w:val="0046039B"/>
    <w:rsid w:val="00464A74"/>
    <w:rsid w:val="00475CE2"/>
    <w:rsid w:val="00477BB3"/>
    <w:rsid w:val="004A100D"/>
    <w:rsid w:val="004A5706"/>
    <w:rsid w:val="004A6979"/>
    <w:rsid w:val="004C3ECF"/>
    <w:rsid w:val="004C40CC"/>
    <w:rsid w:val="004C6F57"/>
    <w:rsid w:val="004C7046"/>
    <w:rsid w:val="004D779C"/>
    <w:rsid w:val="004E6488"/>
    <w:rsid w:val="00501ED8"/>
    <w:rsid w:val="00511043"/>
    <w:rsid w:val="00513933"/>
    <w:rsid w:val="00516B8D"/>
    <w:rsid w:val="00523EC7"/>
    <w:rsid w:val="00536D6A"/>
    <w:rsid w:val="0054743F"/>
    <w:rsid w:val="00563641"/>
    <w:rsid w:val="005666A2"/>
    <w:rsid w:val="00566BC9"/>
    <w:rsid w:val="00570CD1"/>
    <w:rsid w:val="00572B43"/>
    <w:rsid w:val="00577D1F"/>
    <w:rsid w:val="00586DBE"/>
    <w:rsid w:val="00587926"/>
    <w:rsid w:val="005A0CC8"/>
    <w:rsid w:val="005A3C27"/>
    <w:rsid w:val="005A3E24"/>
    <w:rsid w:val="005A7C6D"/>
    <w:rsid w:val="005B208D"/>
    <w:rsid w:val="005B4514"/>
    <w:rsid w:val="005B7154"/>
    <w:rsid w:val="005B7E5B"/>
    <w:rsid w:val="005C0ED0"/>
    <w:rsid w:val="005D18F9"/>
    <w:rsid w:val="005D55A3"/>
    <w:rsid w:val="005D60DC"/>
    <w:rsid w:val="005E01E6"/>
    <w:rsid w:val="00600896"/>
    <w:rsid w:val="006036CD"/>
    <w:rsid w:val="00612D0E"/>
    <w:rsid w:val="0064035D"/>
    <w:rsid w:val="006426EB"/>
    <w:rsid w:val="00656C54"/>
    <w:rsid w:val="006629F5"/>
    <w:rsid w:val="006640C7"/>
    <w:rsid w:val="00666D26"/>
    <w:rsid w:val="006674B6"/>
    <w:rsid w:val="00670659"/>
    <w:rsid w:val="0067538F"/>
    <w:rsid w:val="00677C41"/>
    <w:rsid w:val="006A1FE2"/>
    <w:rsid w:val="006A23F7"/>
    <w:rsid w:val="006A3E3D"/>
    <w:rsid w:val="006A431F"/>
    <w:rsid w:val="006A4A24"/>
    <w:rsid w:val="006A5BC4"/>
    <w:rsid w:val="006A73AB"/>
    <w:rsid w:val="006B168E"/>
    <w:rsid w:val="006B49F9"/>
    <w:rsid w:val="006B4B8A"/>
    <w:rsid w:val="006B4BAD"/>
    <w:rsid w:val="006B78B2"/>
    <w:rsid w:val="006C2B7B"/>
    <w:rsid w:val="006C31B0"/>
    <w:rsid w:val="006C4C73"/>
    <w:rsid w:val="006D13E9"/>
    <w:rsid w:val="006D4E23"/>
    <w:rsid w:val="00700320"/>
    <w:rsid w:val="00702BC5"/>
    <w:rsid w:val="00702E26"/>
    <w:rsid w:val="00702F8B"/>
    <w:rsid w:val="007148F1"/>
    <w:rsid w:val="00715C29"/>
    <w:rsid w:val="00726E9B"/>
    <w:rsid w:val="00733432"/>
    <w:rsid w:val="007362C3"/>
    <w:rsid w:val="00742791"/>
    <w:rsid w:val="0075014F"/>
    <w:rsid w:val="00751A6F"/>
    <w:rsid w:val="00753774"/>
    <w:rsid w:val="007539F3"/>
    <w:rsid w:val="00760A46"/>
    <w:rsid w:val="00764F0C"/>
    <w:rsid w:val="007849E8"/>
    <w:rsid w:val="00784F25"/>
    <w:rsid w:val="00787EFC"/>
    <w:rsid w:val="007944DA"/>
    <w:rsid w:val="00797031"/>
    <w:rsid w:val="007A4852"/>
    <w:rsid w:val="007A529A"/>
    <w:rsid w:val="007B1D8A"/>
    <w:rsid w:val="007B6C17"/>
    <w:rsid w:val="007C4F66"/>
    <w:rsid w:val="007D02F6"/>
    <w:rsid w:val="007D0F6D"/>
    <w:rsid w:val="007D1DC0"/>
    <w:rsid w:val="007E58DF"/>
    <w:rsid w:val="007F7B62"/>
    <w:rsid w:val="00800A63"/>
    <w:rsid w:val="00804066"/>
    <w:rsid w:val="00811EBB"/>
    <w:rsid w:val="00816894"/>
    <w:rsid w:val="008268F1"/>
    <w:rsid w:val="00830D0A"/>
    <w:rsid w:val="00831DE0"/>
    <w:rsid w:val="00833EAD"/>
    <w:rsid w:val="00840ED2"/>
    <w:rsid w:val="00842663"/>
    <w:rsid w:val="00847E9F"/>
    <w:rsid w:val="00857670"/>
    <w:rsid w:val="00860602"/>
    <w:rsid w:val="00875AA4"/>
    <w:rsid w:val="00880812"/>
    <w:rsid w:val="008811BA"/>
    <w:rsid w:val="00886C48"/>
    <w:rsid w:val="008A243B"/>
    <w:rsid w:val="008A4DE6"/>
    <w:rsid w:val="008B6A63"/>
    <w:rsid w:val="008D0FD3"/>
    <w:rsid w:val="008D7864"/>
    <w:rsid w:val="008E37A5"/>
    <w:rsid w:val="008F106D"/>
    <w:rsid w:val="008F1779"/>
    <w:rsid w:val="009055CA"/>
    <w:rsid w:val="009316E1"/>
    <w:rsid w:val="00940D12"/>
    <w:rsid w:val="00951E97"/>
    <w:rsid w:val="00952014"/>
    <w:rsid w:val="00963069"/>
    <w:rsid w:val="009667E9"/>
    <w:rsid w:val="00976623"/>
    <w:rsid w:val="0098036F"/>
    <w:rsid w:val="009821EE"/>
    <w:rsid w:val="009864C1"/>
    <w:rsid w:val="00992E14"/>
    <w:rsid w:val="00995D8C"/>
    <w:rsid w:val="00996229"/>
    <w:rsid w:val="009A70B8"/>
    <w:rsid w:val="009D21A8"/>
    <w:rsid w:val="009D336C"/>
    <w:rsid w:val="009D62AE"/>
    <w:rsid w:val="009E75CD"/>
    <w:rsid w:val="009F2FDD"/>
    <w:rsid w:val="009F556E"/>
    <w:rsid w:val="00A01881"/>
    <w:rsid w:val="00A04075"/>
    <w:rsid w:val="00A04C49"/>
    <w:rsid w:val="00A1484E"/>
    <w:rsid w:val="00A157DD"/>
    <w:rsid w:val="00A16D96"/>
    <w:rsid w:val="00A177F4"/>
    <w:rsid w:val="00A21A2E"/>
    <w:rsid w:val="00A228D2"/>
    <w:rsid w:val="00A23F1A"/>
    <w:rsid w:val="00A2421D"/>
    <w:rsid w:val="00A36CB6"/>
    <w:rsid w:val="00A45DBB"/>
    <w:rsid w:val="00A50B08"/>
    <w:rsid w:val="00A56EC0"/>
    <w:rsid w:val="00A57128"/>
    <w:rsid w:val="00A63716"/>
    <w:rsid w:val="00A663CA"/>
    <w:rsid w:val="00A712D2"/>
    <w:rsid w:val="00A74839"/>
    <w:rsid w:val="00A87D0D"/>
    <w:rsid w:val="00A91C2E"/>
    <w:rsid w:val="00A927C4"/>
    <w:rsid w:val="00A93A86"/>
    <w:rsid w:val="00AA5969"/>
    <w:rsid w:val="00AB2AFD"/>
    <w:rsid w:val="00AD1226"/>
    <w:rsid w:val="00AD4AAD"/>
    <w:rsid w:val="00AF02B2"/>
    <w:rsid w:val="00AF1124"/>
    <w:rsid w:val="00AF1772"/>
    <w:rsid w:val="00AF4704"/>
    <w:rsid w:val="00AF4DAE"/>
    <w:rsid w:val="00AF6A82"/>
    <w:rsid w:val="00AF7292"/>
    <w:rsid w:val="00B12DD4"/>
    <w:rsid w:val="00B2091D"/>
    <w:rsid w:val="00B21AAC"/>
    <w:rsid w:val="00B25057"/>
    <w:rsid w:val="00B3364A"/>
    <w:rsid w:val="00B3756B"/>
    <w:rsid w:val="00B512DE"/>
    <w:rsid w:val="00B65A07"/>
    <w:rsid w:val="00B70C3C"/>
    <w:rsid w:val="00B71C17"/>
    <w:rsid w:val="00B81047"/>
    <w:rsid w:val="00B8480B"/>
    <w:rsid w:val="00BB0DE3"/>
    <w:rsid w:val="00BB0E94"/>
    <w:rsid w:val="00BF37DA"/>
    <w:rsid w:val="00BF55E4"/>
    <w:rsid w:val="00BF6A10"/>
    <w:rsid w:val="00C0059C"/>
    <w:rsid w:val="00C005DA"/>
    <w:rsid w:val="00C03CD6"/>
    <w:rsid w:val="00C0785F"/>
    <w:rsid w:val="00C14699"/>
    <w:rsid w:val="00C16FC5"/>
    <w:rsid w:val="00C30354"/>
    <w:rsid w:val="00C314D1"/>
    <w:rsid w:val="00C36F39"/>
    <w:rsid w:val="00C54731"/>
    <w:rsid w:val="00C57086"/>
    <w:rsid w:val="00C63109"/>
    <w:rsid w:val="00C7187B"/>
    <w:rsid w:val="00C80F15"/>
    <w:rsid w:val="00C829C0"/>
    <w:rsid w:val="00C96B96"/>
    <w:rsid w:val="00CA3419"/>
    <w:rsid w:val="00CB2692"/>
    <w:rsid w:val="00CB3FA2"/>
    <w:rsid w:val="00CC4A3F"/>
    <w:rsid w:val="00CD1A5B"/>
    <w:rsid w:val="00CD65E6"/>
    <w:rsid w:val="00CD693B"/>
    <w:rsid w:val="00CE7148"/>
    <w:rsid w:val="00CF7F44"/>
    <w:rsid w:val="00D11C66"/>
    <w:rsid w:val="00D126D7"/>
    <w:rsid w:val="00D16221"/>
    <w:rsid w:val="00D16742"/>
    <w:rsid w:val="00D220C7"/>
    <w:rsid w:val="00D22709"/>
    <w:rsid w:val="00D3057B"/>
    <w:rsid w:val="00D43185"/>
    <w:rsid w:val="00D50AD2"/>
    <w:rsid w:val="00D50C88"/>
    <w:rsid w:val="00D53EA9"/>
    <w:rsid w:val="00D60E42"/>
    <w:rsid w:val="00D67D25"/>
    <w:rsid w:val="00D71FE4"/>
    <w:rsid w:val="00D74B00"/>
    <w:rsid w:val="00D75C6B"/>
    <w:rsid w:val="00D76371"/>
    <w:rsid w:val="00D8037A"/>
    <w:rsid w:val="00D8065B"/>
    <w:rsid w:val="00D80DAE"/>
    <w:rsid w:val="00D86A7A"/>
    <w:rsid w:val="00D918BD"/>
    <w:rsid w:val="00D926AB"/>
    <w:rsid w:val="00D93145"/>
    <w:rsid w:val="00DB0743"/>
    <w:rsid w:val="00DB2260"/>
    <w:rsid w:val="00DC74C8"/>
    <w:rsid w:val="00DE096D"/>
    <w:rsid w:val="00E003FB"/>
    <w:rsid w:val="00E12E7F"/>
    <w:rsid w:val="00E214F8"/>
    <w:rsid w:val="00E23BA4"/>
    <w:rsid w:val="00E253FC"/>
    <w:rsid w:val="00E32B6E"/>
    <w:rsid w:val="00E333AF"/>
    <w:rsid w:val="00E42E79"/>
    <w:rsid w:val="00E439C3"/>
    <w:rsid w:val="00E47F7A"/>
    <w:rsid w:val="00E51128"/>
    <w:rsid w:val="00E51448"/>
    <w:rsid w:val="00E5366C"/>
    <w:rsid w:val="00E5438F"/>
    <w:rsid w:val="00E63113"/>
    <w:rsid w:val="00E632FB"/>
    <w:rsid w:val="00E717FA"/>
    <w:rsid w:val="00E7189F"/>
    <w:rsid w:val="00E82A60"/>
    <w:rsid w:val="00E82CDE"/>
    <w:rsid w:val="00E96CA7"/>
    <w:rsid w:val="00EA5D0F"/>
    <w:rsid w:val="00EA6464"/>
    <w:rsid w:val="00EA69FD"/>
    <w:rsid w:val="00EA7BB9"/>
    <w:rsid w:val="00EB3BA3"/>
    <w:rsid w:val="00EC0884"/>
    <w:rsid w:val="00EC6586"/>
    <w:rsid w:val="00EC6DD7"/>
    <w:rsid w:val="00ED01DC"/>
    <w:rsid w:val="00ED49A5"/>
    <w:rsid w:val="00ED621A"/>
    <w:rsid w:val="00EF03E9"/>
    <w:rsid w:val="00EF364F"/>
    <w:rsid w:val="00EF7AEE"/>
    <w:rsid w:val="00F0400A"/>
    <w:rsid w:val="00F17304"/>
    <w:rsid w:val="00F20F99"/>
    <w:rsid w:val="00F279F8"/>
    <w:rsid w:val="00F3571F"/>
    <w:rsid w:val="00F430BD"/>
    <w:rsid w:val="00F47080"/>
    <w:rsid w:val="00F55FEC"/>
    <w:rsid w:val="00F56899"/>
    <w:rsid w:val="00F707EA"/>
    <w:rsid w:val="00FA4614"/>
    <w:rsid w:val="00FA583E"/>
    <w:rsid w:val="00FB21D2"/>
    <w:rsid w:val="00FB293B"/>
    <w:rsid w:val="00FC5F3F"/>
    <w:rsid w:val="00FC660B"/>
    <w:rsid w:val="00FD62F8"/>
    <w:rsid w:val="00FF32F3"/>
    <w:rsid w:val="00FF6B49"/>
    <w:rsid w:val="48CADA49"/>
    <w:rsid w:val="4FEA9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  <w:style w:type="paragraph" w:styleId="Caption">
    <w:name w:val="caption"/>
    <w:basedOn w:val="Normal"/>
    <w:next w:val="Normal"/>
    <w:uiPriority w:val="35"/>
    <w:unhideWhenUsed/>
    <w:qFormat/>
    <w:rsid w:val="00C829C0"/>
    <w:pPr>
      <w:spacing w:after="200"/>
    </w:pPr>
    <w:rPr>
      <w:i/>
      <w:iCs/>
      <w:color w:val="A15885" w:themeColor="text2"/>
      <w:sz w:val="18"/>
      <w:szCs w:val="18"/>
    </w:rPr>
  </w:style>
  <w:style w:type="paragraph" w:styleId="Revision">
    <w:name w:val="Revision"/>
    <w:hidden/>
    <w:uiPriority w:val="99"/>
    <w:semiHidden/>
    <w:rsid w:val="00751A6F"/>
    <w:pPr>
      <w:spacing w:after="0" w:line="240" w:lineRule="auto"/>
    </w:pPr>
    <w:rPr>
      <w:rFonts w:eastAsia="Times New Roman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E0F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0F5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0F5F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F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F5F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DD5BCBEA0CF4BF6A7EB54520199F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E59E1-4EC5-4492-8177-927BFC7EB2F3}"/>
      </w:docPartPr>
      <w:docPartBody>
        <w:p w:rsidR="007B1D8A" w:rsidRDefault="007B1D8A">
          <w:pPr>
            <w:pStyle w:val="4DD5BCBEA0CF4BF6A7EB54520199FC42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0D3930"/>
    <w:rsid w:val="00117715"/>
    <w:rsid w:val="00136819"/>
    <w:rsid w:val="001501C3"/>
    <w:rsid w:val="00195D01"/>
    <w:rsid w:val="0021314F"/>
    <w:rsid w:val="00245F0D"/>
    <w:rsid w:val="00252D9E"/>
    <w:rsid w:val="002B42B7"/>
    <w:rsid w:val="00303BDB"/>
    <w:rsid w:val="00307E6B"/>
    <w:rsid w:val="00326137"/>
    <w:rsid w:val="0038589A"/>
    <w:rsid w:val="00412880"/>
    <w:rsid w:val="004F3A5C"/>
    <w:rsid w:val="00511043"/>
    <w:rsid w:val="00523EC7"/>
    <w:rsid w:val="005B7E72"/>
    <w:rsid w:val="00600896"/>
    <w:rsid w:val="00670659"/>
    <w:rsid w:val="00702F8B"/>
    <w:rsid w:val="007101B5"/>
    <w:rsid w:val="007647AE"/>
    <w:rsid w:val="007A7CB2"/>
    <w:rsid w:val="007B1D8A"/>
    <w:rsid w:val="007D0DAE"/>
    <w:rsid w:val="00830D0A"/>
    <w:rsid w:val="00875AA4"/>
    <w:rsid w:val="008F106D"/>
    <w:rsid w:val="00915872"/>
    <w:rsid w:val="00AD4AAD"/>
    <w:rsid w:val="00B70C3C"/>
    <w:rsid w:val="00BF6A10"/>
    <w:rsid w:val="00C005DA"/>
    <w:rsid w:val="00C14678"/>
    <w:rsid w:val="00D22CE6"/>
    <w:rsid w:val="00E63113"/>
    <w:rsid w:val="00F81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DD5BCBEA0CF4BF6A7EB54520199FC42">
    <w:name w:val="4DD5BCBEA0CF4BF6A7EB54520199FC42"/>
  </w:style>
  <w:style w:type="paragraph" w:customStyle="1" w:styleId="4A69D2111873486E8C265098F68D1553">
    <w:name w:val="4A69D2111873486E8C265098F68D1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29</TotalTime>
  <Pages>5</Pages>
  <Words>775</Words>
  <Characters>6285</Characters>
  <Application>Microsoft Office Word</Application>
  <DocSecurity>0</DocSecurity>
  <Lines>52</Lines>
  <Paragraphs>14</Paragraphs>
  <ScaleCrop>false</ScaleCrop>
  <Company>Fingrid Oyj</Company>
  <LinksUpToDate>false</LinksUpToDate>
  <CharactersWithSpaces>7046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PSCAD test template SJV2024</dc:title>
  <dc:creator>Fingrid Oyj</dc:creator>
  <cp:keywords>PSCAD test template SJV2024</cp:keywords>
  <cp:lastModifiedBy>Partinen Pauli</cp:lastModifiedBy>
  <cp:revision>15</cp:revision>
  <cp:lastPrinted>2024-01-19T09:50:00Z</cp:lastPrinted>
  <dcterms:created xsi:type="dcterms:W3CDTF">2025-05-14T09:52:00Z</dcterms:created>
  <dcterms:modified xsi:type="dcterms:W3CDTF">2025-05-16T12:44:00Z</dcterms:modified>
</cp:coreProperties>
</file>